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BD" w:rsidRDefault="007048BD" w:rsidP="00807AF1">
      <w:pPr>
        <w:rPr>
          <w:rFonts w:ascii="Verdana" w:eastAsia="Times New Roman" w:hAnsi="Verdana" w:cs="Arial"/>
          <w:b/>
          <w:iCs/>
          <w:color w:val="808080" w:themeColor="background1" w:themeShade="80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A15435">
        <w:rPr>
          <w:rFonts w:ascii="Verdana" w:eastAsia="Times New Roman" w:hAnsi="Verdana" w:cs="Arial"/>
          <w:b/>
          <w:iCs/>
          <w:color w:val="808080" w:themeColor="background1" w:themeShade="80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JAK SE K NÁM DOSTANETE</w:t>
      </w:r>
      <w:r w:rsidR="0086563F">
        <w:rPr>
          <w:rFonts w:ascii="Verdana" w:eastAsia="Times New Roman" w:hAnsi="Verdana" w:cs="Arial"/>
          <w:b/>
          <w:iCs/>
          <w:color w:val="808080" w:themeColor="background1" w:themeShade="80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?</w:t>
      </w:r>
    </w:p>
    <w:p w:rsidR="00690E51" w:rsidRPr="00D2069A" w:rsidRDefault="002F4E0C" w:rsidP="00CB0961">
      <w:pPr>
        <w:rPr>
          <w:rFonts w:ascii="Verdana" w:hAnsi="Verdana"/>
          <w:color w:val="404040" w:themeColor="text1" w:themeTint="BF"/>
          <w:sz w:val="18"/>
          <w:szCs w:val="18"/>
        </w:rPr>
      </w:pPr>
      <w:r w:rsidRPr="00D2069A">
        <w:rPr>
          <w:rFonts w:ascii="Verdana" w:hAnsi="Verdana"/>
          <w:color w:val="404040" w:themeColor="text1" w:themeTint="BF"/>
          <w:sz w:val="18"/>
          <w:szCs w:val="18"/>
        </w:rPr>
        <w:t>Při cestě po D1 sjedete na exitu 190 (směr výstaviště a Svitavy) a pokračujete dále po hlavní až do tunelu (Pisárecký tunel).</w:t>
      </w:r>
    </w:p>
    <w:p w:rsidR="00690E51" w:rsidRDefault="002F4E0C" w:rsidP="004E71F3">
      <w:pPr>
        <w:spacing w:before="100" w:beforeAutospacing="1" w:after="0" w:line="240" w:lineRule="auto"/>
        <w:rPr>
          <w:rFonts w:ascii="Verdana" w:eastAsia="Times New Roman" w:hAnsi="Verdana" w:cs="Arial"/>
          <w:b/>
          <w:color w:val="404040" w:themeColor="text1" w:themeTint="BF"/>
          <w:sz w:val="18"/>
          <w:szCs w:val="18"/>
        </w:rPr>
      </w:pPr>
      <w:r>
        <w:rPr>
          <w:noProof/>
        </w:rPr>
        <w:drawing>
          <wp:inline distT="0" distB="0" distL="0" distR="0" wp14:anchorId="34BA0E02" wp14:editId="60B841F5">
            <wp:extent cx="5762625" cy="4677687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843" cy="46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51" w:rsidRDefault="00690E51" w:rsidP="004E71F3">
      <w:pPr>
        <w:spacing w:before="100" w:beforeAutospacing="1" w:after="0" w:line="240" w:lineRule="auto"/>
        <w:rPr>
          <w:rFonts w:ascii="Verdana" w:eastAsia="Times New Roman" w:hAnsi="Verdana" w:cs="Arial"/>
          <w:b/>
          <w:color w:val="404040" w:themeColor="text1" w:themeTint="BF"/>
          <w:sz w:val="18"/>
          <w:szCs w:val="18"/>
        </w:rPr>
      </w:pPr>
    </w:p>
    <w:p w:rsidR="00690E51" w:rsidRPr="00690E51" w:rsidRDefault="00690E51" w:rsidP="004E71F3">
      <w:pPr>
        <w:spacing w:before="100" w:beforeAutospacing="1" w:after="0" w:line="240" w:lineRule="auto"/>
        <w:rPr>
          <w:rFonts w:ascii="Verdana" w:eastAsia="Times New Roman" w:hAnsi="Verdana" w:cs="Arial"/>
          <w:b/>
          <w:color w:val="404040" w:themeColor="text1" w:themeTint="BF"/>
          <w:sz w:val="18"/>
          <w:szCs w:val="18"/>
        </w:rPr>
      </w:pPr>
    </w:p>
    <w:p w:rsidR="006B076B" w:rsidRPr="004E71F3" w:rsidRDefault="00690E51" w:rsidP="002F4E0C">
      <w:pPr>
        <w:spacing w:before="100" w:beforeAutospacing="1" w:after="0" w:line="240" w:lineRule="auto"/>
        <w:rPr>
          <w:rFonts w:ascii="Verdana" w:hAnsi="Verdana"/>
          <w:color w:val="404040" w:themeColor="text1" w:themeTint="BF"/>
          <w:sz w:val="18"/>
          <w:szCs w:val="18"/>
        </w:rPr>
      </w:pPr>
      <w:r w:rsidRPr="00690E51">
        <w:rPr>
          <w:rFonts w:ascii="Verdana" w:eastAsia="Times New Roman" w:hAnsi="Verdana" w:cs="Times New Roman"/>
          <w:b/>
          <w:noProof/>
          <w:sz w:val="24"/>
          <w:szCs w:val="24"/>
        </w:rPr>
        <w:br/>
      </w:r>
    </w:p>
    <w:p w:rsidR="000A6EF3" w:rsidRDefault="000A6EF3" w:rsidP="000A6EF3">
      <w:pPr>
        <w:spacing w:before="100" w:beforeAutospacing="1" w:after="0" w:line="240" w:lineRule="auto"/>
        <w:rPr>
          <w:rFonts w:ascii="Verdana" w:hAnsi="Verdana"/>
          <w:color w:val="404040" w:themeColor="text1" w:themeTint="BF"/>
          <w:sz w:val="18"/>
          <w:szCs w:val="18"/>
        </w:rPr>
      </w:pPr>
    </w:p>
    <w:p w:rsidR="00147709" w:rsidRDefault="00147709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147709" w:rsidRDefault="00147709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2F4E0C" w:rsidRDefault="002F4E0C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D2069A" w:rsidRDefault="00D2069A" w:rsidP="002F4E0C">
      <w:pPr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D2069A" w:rsidRDefault="00D2069A" w:rsidP="002F4E0C">
      <w:pPr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2F4E0C" w:rsidRPr="00D2069A" w:rsidRDefault="002F4E0C" w:rsidP="002F4E0C">
      <w:pPr>
        <w:rPr>
          <w:rFonts w:ascii="Verdana" w:hAnsi="Verdana"/>
          <w:color w:val="404040" w:themeColor="text1" w:themeTint="BF"/>
          <w:sz w:val="18"/>
          <w:szCs w:val="18"/>
        </w:rPr>
      </w:pPr>
      <w:r w:rsidRPr="00D2069A">
        <w:rPr>
          <w:rFonts w:ascii="Verdana" w:hAnsi="Verdana"/>
          <w:color w:val="404040" w:themeColor="text1" w:themeTint="BF"/>
          <w:sz w:val="18"/>
          <w:szCs w:val="18"/>
        </w:rPr>
        <w:lastRenderedPageBreak/>
        <w:t>Po</w:t>
      </w:r>
      <w:r w:rsidR="009C3F58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výjezdu z tunelu zvolíte první odbočku doprava a </w:t>
      </w:r>
      <w:proofErr w:type="gramStart"/>
      <w:r w:rsidR="009C3F58" w:rsidRPr="00D2069A">
        <w:rPr>
          <w:rFonts w:ascii="Verdana" w:hAnsi="Verdana"/>
          <w:color w:val="404040" w:themeColor="text1" w:themeTint="BF"/>
          <w:sz w:val="18"/>
          <w:szCs w:val="18"/>
        </w:rPr>
        <w:t>budete</w:t>
      </w:r>
      <w:proofErr w:type="gramEnd"/>
      <w:r w:rsidR="009C3F58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pokračovat </w:t>
      </w:r>
      <w:proofErr w:type="gramStart"/>
      <w:r w:rsidR="009C3F58" w:rsidRPr="00D2069A">
        <w:rPr>
          <w:rFonts w:ascii="Verdana" w:hAnsi="Verdana"/>
          <w:color w:val="404040" w:themeColor="text1" w:themeTint="BF"/>
          <w:sz w:val="18"/>
          <w:szCs w:val="18"/>
        </w:rPr>
        <w:t>viz</w:t>
      </w:r>
      <w:proofErr w:type="gramEnd"/>
      <w:r w:rsidR="009C3F58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vyznačená cesta až ke hlavnímu vstupu BVV, kde zaparkujete na přilehlém parkovišti.</w:t>
      </w:r>
    </w:p>
    <w:p w:rsidR="002F4E0C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  <w:r>
        <w:rPr>
          <w:rFonts w:ascii="Verdana" w:hAnsi="Verdana"/>
          <w:b/>
          <w:noProof/>
          <w:color w:val="404040" w:themeColor="text1" w:themeTint="BF"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3DD87DEE" wp14:editId="3563DA92">
            <wp:simplePos x="0" y="0"/>
            <wp:positionH relativeFrom="column">
              <wp:posOffset>-546100</wp:posOffset>
            </wp:positionH>
            <wp:positionV relativeFrom="paragraph">
              <wp:posOffset>23495</wp:posOffset>
            </wp:positionV>
            <wp:extent cx="6953885" cy="3216910"/>
            <wp:effectExtent l="0" t="0" r="0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9C3F58" w:rsidRDefault="009C3F58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</w:p>
    <w:p w:rsidR="00C74285" w:rsidRPr="00D2069A" w:rsidRDefault="00D2069A" w:rsidP="00E77DE9">
      <w:pPr>
        <w:spacing w:before="100" w:beforeAutospacing="1" w:after="0" w:line="240" w:lineRule="auto"/>
        <w:jc w:val="both"/>
        <w:rPr>
          <w:rFonts w:ascii="Verdana" w:hAnsi="Verdana"/>
          <w:color w:val="404040" w:themeColor="text1" w:themeTint="BF"/>
          <w:sz w:val="18"/>
          <w:szCs w:val="18"/>
        </w:rPr>
      </w:pPr>
      <w:r w:rsidRPr="00D2069A">
        <w:rPr>
          <w:noProof/>
        </w:rPr>
        <w:drawing>
          <wp:anchor distT="0" distB="0" distL="114300" distR="114300" simplePos="0" relativeHeight="251666432" behindDoc="0" locked="0" layoutInCell="1" allowOverlap="1" wp14:anchorId="251CCAA1" wp14:editId="5C964C24">
            <wp:simplePos x="0" y="0"/>
            <wp:positionH relativeFrom="margin">
              <wp:posOffset>349885</wp:posOffset>
            </wp:positionH>
            <wp:positionV relativeFrom="paragraph">
              <wp:posOffset>770890</wp:posOffset>
            </wp:positionV>
            <wp:extent cx="5010150" cy="3743325"/>
            <wp:effectExtent l="0" t="0" r="0" b="9525"/>
            <wp:wrapTopAndBottom/>
            <wp:docPr id="20" name="Obrázek 20" descr="http://www.czecot.cz/results/zobrobr.php?w=st&amp;id=16942&amp;ori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zecot.cz/results/zobrobr.php?w=st&amp;id=16942&amp;ori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285" w:rsidRPr="00D2069A">
        <w:rPr>
          <w:rFonts w:ascii="Verdana" w:hAnsi="Verdana"/>
          <w:color w:val="404040" w:themeColor="text1" w:themeTint="BF"/>
          <w:sz w:val="18"/>
          <w:szCs w:val="18"/>
        </w:rPr>
        <w:t>RHK Brno se</w:t>
      </w:r>
      <w:r w:rsidR="006547F3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nachází u hlavního vstupu V</w:t>
      </w:r>
      <w:r w:rsidR="00C74285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ýstaviště. </w:t>
      </w:r>
      <w:r w:rsidR="00CB0961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Svá vozidla můžete zaparkovat před hlavním vstupem. </w:t>
      </w:r>
      <w:r w:rsidR="009C3F58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K RHK se dostanete vstupem přes kongresové centrum. </w:t>
      </w:r>
      <w:r w:rsidR="00CB0961" w:rsidRPr="00D2069A">
        <w:rPr>
          <w:rFonts w:ascii="Verdana" w:hAnsi="Verdana"/>
          <w:color w:val="404040" w:themeColor="text1" w:themeTint="BF"/>
          <w:sz w:val="18"/>
          <w:szCs w:val="18"/>
        </w:rPr>
        <w:t>Na vrátnici se prosím představte a</w:t>
      </w:r>
      <w:r w:rsidR="006306CF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řekněte, že jdete na seminář do </w:t>
      </w:r>
      <w:proofErr w:type="gramStart"/>
      <w:r w:rsidR="0086563F" w:rsidRPr="00D2069A">
        <w:rPr>
          <w:rFonts w:ascii="Verdana" w:hAnsi="Verdana"/>
          <w:color w:val="404040" w:themeColor="text1" w:themeTint="BF"/>
          <w:sz w:val="18"/>
          <w:szCs w:val="18"/>
        </w:rPr>
        <w:t>Everesty</w:t>
      </w:r>
      <w:proofErr w:type="gramEnd"/>
      <w:r w:rsidR="0086563F" w:rsidRPr="00D2069A">
        <w:rPr>
          <w:rFonts w:ascii="Verdana" w:hAnsi="Verdana"/>
          <w:color w:val="404040" w:themeColor="text1" w:themeTint="BF"/>
          <w:sz w:val="18"/>
          <w:szCs w:val="18"/>
        </w:rPr>
        <w:t>, p</w:t>
      </w:r>
      <w:r w:rsidR="006306CF" w:rsidRPr="00D2069A">
        <w:rPr>
          <w:rFonts w:ascii="Verdana" w:hAnsi="Verdana"/>
          <w:color w:val="404040" w:themeColor="text1" w:themeTint="BF"/>
          <w:sz w:val="18"/>
          <w:szCs w:val="18"/>
        </w:rPr>
        <w:t>oté</w:t>
      </w:r>
      <w:r w:rsidR="00CB0961" w:rsidRPr="00D2069A">
        <w:rPr>
          <w:rFonts w:ascii="Verdana" w:hAnsi="Verdana"/>
          <w:color w:val="404040" w:themeColor="text1" w:themeTint="BF"/>
          <w:sz w:val="18"/>
          <w:szCs w:val="18"/>
        </w:rPr>
        <w:t xml:space="preserve"> budete puštěni dál.</w:t>
      </w:r>
    </w:p>
    <w:p w:rsidR="002F4E0C" w:rsidRDefault="00D2069A" w:rsidP="00E77DE9">
      <w:pPr>
        <w:spacing w:before="100" w:beforeAutospacing="1" w:after="0" w:line="240" w:lineRule="auto"/>
        <w:jc w:val="both"/>
        <w:rPr>
          <w:rFonts w:ascii="Verdana" w:hAnsi="Verdana"/>
          <w:b/>
          <w:color w:val="404040" w:themeColor="text1" w:themeTint="BF"/>
          <w:sz w:val="18"/>
          <w:szCs w:val="18"/>
        </w:rPr>
      </w:pPr>
      <w:r>
        <w:rPr>
          <w:rFonts w:ascii="Verdana" w:hAnsi="Verdana"/>
          <w:b/>
          <w:noProof/>
          <w:color w:val="404040" w:themeColor="text1" w:themeTint="BF"/>
          <w:sz w:val="18"/>
          <w:szCs w:val="18"/>
        </w:rPr>
        <w:lastRenderedPageBreak/>
        <w:drawing>
          <wp:anchor distT="0" distB="0" distL="114300" distR="114300" simplePos="0" relativeHeight="251662336" behindDoc="0" locked="0" layoutInCell="1" allowOverlap="1" wp14:anchorId="41CC0CC4" wp14:editId="4C12860E">
            <wp:simplePos x="0" y="0"/>
            <wp:positionH relativeFrom="column">
              <wp:posOffset>-1905</wp:posOffset>
            </wp:positionH>
            <wp:positionV relativeFrom="paragraph">
              <wp:posOffset>-19050</wp:posOffset>
            </wp:positionV>
            <wp:extent cx="5760720" cy="40195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RH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58" w:rsidRPr="00D2069A" w:rsidRDefault="009C3F58" w:rsidP="004E71F3">
      <w:pPr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</w:pP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>V případě, že dorazíte vlakem, nasedněte na Hlavním nádraží na tramvaj č. 1 směr Bystrc – Ečerova a vystupte na</w:t>
      </w:r>
      <w:r w:rsidR="00856878"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 xml:space="preserve"> zastávce Výstaviště hl. vstup. Podchodem sestoupíte ke k</w:t>
      </w: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>ongresovému centru, přes které projdete k Regionální hospodářské komoře. Lístek na tramvaj postačí základní 15 minutový za 20,-Kč.</w:t>
      </w:r>
    </w:p>
    <w:p w:rsidR="009C3F58" w:rsidRPr="00D2069A" w:rsidRDefault="00D2069A" w:rsidP="004E71F3">
      <w:pPr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</w:pPr>
      <w:r w:rsidRPr="00D2069A">
        <w:rPr>
          <w:rFonts w:ascii="Verdana" w:hAnsi="Verdana"/>
          <w:noProof/>
          <w:sz w:val="18"/>
        </w:rPr>
        <w:drawing>
          <wp:anchor distT="0" distB="0" distL="114300" distR="114300" simplePos="0" relativeHeight="251669504" behindDoc="0" locked="0" layoutInCell="1" allowOverlap="1" wp14:anchorId="28ADE6D8" wp14:editId="327DC4BC">
            <wp:simplePos x="0" y="0"/>
            <wp:positionH relativeFrom="margin">
              <wp:posOffset>2833370</wp:posOffset>
            </wp:positionH>
            <wp:positionV relativeFrom="margin">
              <wp:posOffset>5251450</wp:posOffset>
            </wp:positionV>
            <wp:extent cx="2857500" cy="286194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878" w:rsidRPr="00D2069A" w:rsidRDefault="00856878" w:rsidP="00856878">
      <w:pPr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</w:pP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>V případě potřeby kontaktujte Jana Kořistku.</w:t>
      </w: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ab/>
      </w: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ab/>
      </w:r>
    </w:p>
    <w:p w:rsidR="00856878" w:rsidRPr="00D2069A" w:rsidRDefault="00856878" w:rsidP="00856878">
      <w:pPr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</w:pP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>Tel: +420 734 621 064</w:t>
      </w:r>
    </w:p>
    <w:p w:rsidR="00856878" w:rsidRPr="00D2069A" w:rsidRDefault="00856878" w:rsidP="00856878">
      <w:pPr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</w:pPr>
      <w:r w:rsidRPr="00D2069A">
        <w:rPr>
          <w:rFonts w:ascii="Verdana" w:eastAsia="Times New Roman" w:hAnsi="Verdana" w:cs="Arial"/>
          <w:bCs/>
          <w:color w:val="404040" w:themeColor="text1" w:themeTint="BF"/>
          <w:sz w:val="20"/>
          <w:szCs w:val="18"/>
        </w:rPr>
        <w:t>Těšíme se na setkání s Vámi!</w:t>
      </w:r>
    </w:p>
    <w:p w:rsidR="009C3F58" w:rsidRDefault="009C3F58" w:rsidP="004E71F3">
      <w:pPr>
        <w:rPr>
          <w:rFonts w:ascii="Verdana" w:eastAsia="Times New Roman" w:hAnsi="Verdana" w:cs="Arial"/>
          <w:b/>
          <w:bCs/>
          <w:color w:val="404040" w:themeColor="text1" w:themeTint="BF"/>
          <w:sz w:val="20"/>
          <w:szCs w:val="18"/>
        </w:rPr>
      </w:pPr>
    </w:p>
    <w:p w:rsidR="009C3F58" w:rsidRDefault="009C3F58" w:rsidP="004E71F3">
      <w:pPr>
        <w:rPr>
          <w:rFonts w:ascii="Verdana" w:eastAsia="Times New Roman" w:hAnsi="Verdana" w:cs="Arial"/>
          <w:b/>
          <w:bCs/>
          <w:color w:val="404040" w:themeColor="text1" w:themeTint="BF"/>
          <w:sz w:val="20"/>
          <w:szCs w:val="18"/>
        </w:rPr>
      </w:pPr>
    </w:p>
    <w:p w:rsidR="0086563F" w:rsidRPr="0086563F" w:rsidRDefault="0086563F" w:rsidP="00831921">
      <w:pPr>
        <w:rPr>
          <w:rFonts w:ascii="Verdana" w:eastAsia="Times New Roman" w:hAnsi="Verdana" w:cs="Arial"/>
          <w:b/>
          <w:iCs/>
          <w:color w:val="404040" w:themeColor="text1" w:themeTint="BF"/>
          <w:sz w:val="36"/>
          <w:szCs w:val="32"/>
        </w:rPr>
      </w:pPr>
      <w:bookmarkStart w:id="0" w:name="_GoBack"/>
      <w:bookmarkEnd w:id="0"/>
    </w:p>
    <w:sectPr w:rsidR="0086563F" w:rsidRPr="0086563F" w:rsidSect="00BF29F8">
      <w:headerReference w:type="default" r:id="rId14"/>
      <w:footerReference w:type="default" r:id="rId15"/>
      <w:pgSz w:w="11906" w:h="16838"/>
      <w:pgMar w:top="720" w:right="1416" w:bottom="720" w:left="1418" w:header="567" w:footer="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160" w:rsidRDefault="00227160" w:rsidP="002513E1">
      <w:pPr>
        <w:spacing w:after="0" w:line="240" w:lineRule="auto"/>
      </w:pPr>
      <w:r>
        <w:separator/>
      </w:r>
    </w:p>
  </w:endnote>
  <w:endnote w:type="continuationSeparator" w:id="0">
    <w:p w:rsidR="00227160" w:rsidRDefault="00227160" w:rsidP="002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052" w:rsidRPr="00012B55" w:rsidRDefault="00D2069A" w:rsidP="00D2069A">
    <w:pPr>
      <w:pStyle w:val="Zpat"/>
      <w:jc w:val="center"/>
    </w:pPr>
    <w:r w:rsidRPr="00D2069A">
      <w:rPr>
        <w:rFonts w:ascii="Verdana" w:hAnsi="Verdana"/>
        <w:color w:val="404040" w:themeColor="text1" w:themeTint="BF"/>
        <w:sz w:val="16"/>
        <w:szCs w:val="16"/>
      </w:rPr>
      <w:t>http://www.ecs-eurofinance.cz/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160" w:rsidRDefault="00227160" w:rsidP="002513E1">
      <w:pPr>
        <w:spacing w:after="0" w:line="240" w:lineRule="auto"/>
      </w:pPr>
      <w:r>
        <w:separator/>
      </w:r>
    </w:p>
  </w:footnote>
  <w:footnote w:type="continuationSeparator" w:id="0">
    <w:p w:rsidR="00227160" w:rsidRDefault="00227160" w:rsidP="002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3E1" w:rsidRDefault="00D2069A" w:rsidP="00BF29F8">
    <w:pPr>
      <w:pStyle w:val="Zhlav"/>
    </w:pPr>
    <w:r>
      <w:rPr>
        <w:noProof/>
      </w:rPr>
      <w:drawing>
        <wp:inline distT="0" distB="0" distL="0" distR="0">
          <wp:extent cx="1952625" cy="647700"/>
          <wp:effectExtent l="0" t="0" r="9525" b="0"/>
          <wp:docPr id="8" name="Obrázek 8" descr="ECS eurofin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S eurofin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0D2" w:rsidRDefault="00D2069A" w:rsidP="00D2069A">
    <w:pPr>
      <w:pStyle w:val="Zhlav"/>
      <w:tabs>
        <w:tab w:val="clear" w:pos="4536"/>
        <w:tab w:val="clear" w:pos="9072"/>
        <w:tab w:val="left" w:pos="8100"/>
      </w:tabs>
      <w:ind w:left="-709" w:firstLine="709"/>
    </w:pPr>
    <w:r>
      <w:tab/>
    </w:r>
  </w:p>
  <w:p w:rsidR="00670BB6" w:rsidRDefault="00C73141" w:rsidP="004F3A6C">
    <w:pPr>
      <w:pStyle w:val="Zhlav"/>
      <w:ind w:left="-142" w:firstLine="142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     </w:t>
    </w:r>
  </w:p>
  <w:p w:rsidR="00185052" w:rsidRDefault="00185052" w:rsidP="004F3A6C">
    <w:pPr>
      <w:pStyle w:val="Zhlav"/>
      <w:ind w:left="-142" w:firstLine="142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0pt;height:58pt" o:bullet="t">
        <v:imagedata r:id="rId1" o:title="kolecko"/>
      </v:shape>
    </w:pict>
  </w:numPicBullet>
  <w:abstractNum w:abstractNumId="0">
    <w:nsid w:val="06E52DAD"/>
    <w:multiLevelType w:val="hybridMultilevel"/>
    <w:tmpl w:val="0BEA8448"/>
    <w:lvl w:ilvl="0" w:tplc="532E7BD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522F4C"/>
    <w:multiLevelType w:val="multilevel"/>
    <w:tmpl w:val="551E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B7D32"/>
    <w:multiLevelType w:val="multilevel"/>
    <w:tmpl w:val="5FE2C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9344C"/>
    <w:multiLevelType w:val="multilevel"/>
    <w:tmpl w:val="FE30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AF0376"/>
    <w:multiLevelType w:val="hybridMultilevel"/>
    <w:tmpl w:val="7AD850EE"/>
    <w:lvl w:ilvl="0" w:tplc="4C7CA7F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C75CD"/>
    <w:multiLevelType w:val="multilevel"/>
    <w:tmpl w:val="1718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2975E7"/>
    <w:multiLevelType w:val="hybridMultilevel"/>
    <w:tmpl w:val="030C26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81893"/>
    <w:multiLevelType w:val="multilevel"/>
    <w:tmpl w:val="DE40E612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>
    <w:nsid w:val="5C847944"/>
    <w:multiLevelType w:val="hybridMultilevel"/>
    <w:tmpl w:val="68D4FCFC"/>
    <w:lvl w:ilvl="0" w:tplc="E2F8CBF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9A32A9"/>
    <w:multiLevelType w:val="hybridMultilevel"/>
    <w:tmpl w:val="9092BC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838C5"/>
    <w:multiLevelType w:val="multilevel"/>
    <w:tmpl w:val="142C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5"/>
  </w:num>
  <w:num w:numId="10">
    <w:abstractNumId w:val="6"/>
  </w:num>
  <w:num w:numId="11">
    <w:abstractNumId w:val="9"/>
  </w:num>
  <w:num w:numId="12">
    <w:abstractNumId w:val="2"/>
  </w:num>
  <w:num w:numId="13">
    <w:abstractNumId w:val="3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63"/>
    <w:rsid w:val="00000A1B"/>
    <w:rsid w:val="00012B55"/>
    <w:rsid w:val="00026FF4"/>
    <w:rsid w:val="000417C8"/>
    <w:rsid w:val="000539C8"/>
    <w:rsid w:val="000754A5"/>
    <w:rsid w:val="00076B19"/>
    <w:rsid w:val="000808AA"/>
    <w:rsid w:val="0008654B"/>
    <w:rsid w:val="00096371"/>
    <w:rsid w:val="00097F81"/>
    <w:rsid w:val="000A6EF3"/>
    <w:rsid w:val="000B2960"/>
    <w:rsid w:val="000B57B0"/>
    <w:rsid w:val="000B59AE"/>
    <w:rsid w:val="000D536D"/>
    <w:rsid w:val="000F5AB6"/>
    <w:rsid w:val="000F6BF1"/>
    <w:rsid w:val="00133964"/>
    <w:rsid w:val="00134BB3"/>
    <w:rsid w:val="00147709"/>
    <w:rsid w:val="001536D0"/>
    <w:rsid w:val="001700ED"/>
    <w:rsid w:val="00176207"/>
    <w:rsid w:val="00183DC7"/>
    <w:rsid w:val="00185052"/>
    <w:rsid w:val="00190437"/>
    <w:rsid w:val="001A6942"/>
    <w:rsid w:val="001B6EEA"/>
    <w:rsid w:val="001B7711"/>
    <w:rsid w:val="001E6C3B"/>
    <w:rsid w:val="001F5767"/>
    <w:rsid w:val="00214FD5"/>
    <w:rsid w:val="00227160"/>
    <w:rsid w:val="00233386"/>
    <w:rsid w:val="0023373C"/>
    <w:rsid w:val="00236F5D"/>
    <w:rsid w:val="002513E1"/>
    <w:rsid w:val="00284A65"/>
    <w:rsid w:val="00290441"/>
    <w:rsid w:val="00292C18"/>
    <w:rsid w:val="00292CEE"/>
    <w:rsid w:val="002B0FBA"/>
    <w:rsid w:val="002B7AF3"/>
    <w:rsid w:val="002D7330"/>
    <w:rsid w:val="002E7EDD"/>
    <w:rsid w:val="002F3CEC"/>
    <w:rsid w:val="002F4E0C"/>
    <w:rsid w:val="00340929"/>
    <w:rsid w:val="00360381"/>
    <w:rsid w:val="0036207B"/>
    <w:rsid w:val="00371135"/>
    <w:rsid w:val="00373820"/>
    <w:rsid w:val="003867A3"/>
    <w:rsid w:val="00393B45"/>
    <w:rsid w:val="00394E33"/>
    <w:rsid w:val="003A22E3"/>
    <w:rsid w:val="003C60FE"/>
    <w:rsid w:val="003F7A61"/>
    <w:rsid w:val="00410F45"/>
    <w:rsid w:val="00433B57"/>
    <w:rsid w:val="00437D9A"/>
    <w:rsid w:val="0044631E"/>
    <w:rsid w:val="004850EC"/>
    <w:rsid w:val="004A2EF9"/>
    <w:rsid w:val="004D0149"/>
    <w:rsid w:val="004E71F3"/>
    <w:rsid w:val="004F3A6C"/>
    <w:rsid w:val="004F70E3"/>
    <w:rsid w:val="00507640"/>
    <w:rsid w:val="00525179"/>
    <w:rsid w:val="005339B9"/>
    <w:rsid w:val="00551695"/>
    <w:rsid w:val="005522ED"/>
    <w:rsid w:val="0056249E"/>
    <w:rsid w:val="00566D1D"/>
    <w:rsid w:val="00584159"/>
    <w:rsid w:val="00586CEB"/>
    <w:rsid w:val="005916ED"/>
    <w:rsid w:val="00593C6D"/>
    <w:rsid w:val="005C544A"/>
    <w:rsid w:val="005D1C72"/>
    <w:rsid w:val="005D75E2"/>
    <w:rsid w:val="005D7A21"/>
    <w:rsid w:val="00601D29"/>
    <w:rsid w:val="006208A3"/>
    <w:rsid w:val="006306CF"/>
    <w:rsid w:val="006323ED"/>
    <w:rsid w:val="00636F9D"/>
    <w:rsid w:val="00645699"/>
    <w:rsid w:val="006547F3"/>
    <w:rsid w:val="006651E7"/>
    <w:rsid w:val="006707E0"/>
    <w:rsid w:val="00670BB6"/>
    <w:rsid w:val="00675301"/>
    <w:rsid w:val="0068670E"/>
    <w:rsid w:val="00690E51"/>
    <w:rsid w:val="0069753B"/>
    <w:rsid w:val="006A1E54"/>
    <w:rsid w:val="006A7D82"/>
    <w:rsid w:val="006B076B"/>
    <w:rsid w:val="006B5B4C"/>
    <w:rsid w:val="006C0E97"/>
    <w:rsid w:val="006C3A2F"/>
    <w:rsid w:val="006C723D"/>
    <w:rsid w:val="006F33EC"/>
    <w:rsid w:val="00704308"/>
    <w:rsid w:val="007048BD"/>
    <w:rsid w:val="00714804"/>
    <w:rsid w:val="00721493"/>
    <w:rsid w:val="00742D7F"/>
    <w:rsid w:val="00754EF5"/>
    <w:rsid w:val="0077284A"/>
    <w:rsid w:val="00772F37"/>
    <w:rsid w:val="00785D1F"/>
    <w:rsid w:val="007A0E95"/>
    <w:rsid w:val="007A7CC4"/>
    <w:rsid w:val="007B74AD"/>
    <w:rsid w:val="007C17E9"/>
    <w:rsid w:val="007D72F8"/>
    <w:rsid w:val="007E4E3E"/>
    <w:rsid w:val="007F7EB0"/>
    <w:rsid w:val="008066C4"/>
    <w:rsid w:val="00807192"/>
    <w:rsid w:val="00807AF1"/>
    <w:rsid w:val="00817CD5"/>
    <w:rsid w:val="00831921"/>
    <w:rsid w:val="00834EA6"/>
    <w:rsid w:val="008505B5"/>
    <w:rsid w:val="00854767"/>
    <w:rsid w:val="0085592E"/>
    <w:rsid w:val="00856878"/>
    <w:rsid w:val="00861D31"/>
    <w:rsid w:val="00864163"/>
    <w:rsid w:val="0086563F"/>
    <w:rsid w:val="008701FD"/>
    <w:rsid w:val="00886EC6"/>
    <w:rsid w:val="00887D09"/>
    <w:rsid w:val="008A31D6"/>
    <w:rsid w:val="008A3A00"/>
    <w:rsid w:val="008B1CBC"/>
    <w:rsid w:val="008B1DF0"/>
    <w:rsid w:val="008C702C"/>
    <w:rsid w:val="008C7B9F"/>
    <w:rsid w:val="008D1EF5"/>
    <w:rsid w:val="008D46F6"/>
    <w:rsid w:val="008E6977"/>
    <w:rsid w:val="00903F84"/>
    <w:rsid w:val="0090481B"/>
    <w:rsid w:val="0090773D"/>
    <w:rsid w:val="00934D09"/>
    <w:rsid w:val="009628DA"/>
    <w:rsid w:val="00982974"/>
    <w:rsid w:val="009B43EE"/>
    <w:rsid w:val="009B7A55"/>
    <w:rsid w:val="009C3F58"/>
    <w:rsid w:val="009E308D"/>
    <w:rsid w:val="00A12DE9"/>
    <w:rsid w:val="00A15435"/>
    <w:rsid w:val="00A25A5F"/>
    <w:rsid w:val="00A4522F"/>
    <w:rsid w:val="00A84BDB"/>
    <w:rsid w:val="00A8601E"/>
    <w:rsid w:val="00AB7ADC"/>
    <w:rsid w:val="00AC1AA3"/>
    <w:rsid w:val="00AC659C"/>
    <w:rsid w:val="00AC7D67"/>
    <w:rsid w:val="00AE02BF"/>
    <w:rsid w:val="00AF1353"/>
    <w:rsid w:val="00B12B1F"/>
    <w:rsid w:val="00B14BBF"/>
    <w:rsid w:val="00B310D2"/>
    <w:rsid w:val="00B34ACD"/>
    <w:rsid w:val="00B42CDD"/>
    <w:rsid w:val="00B4465F"/>
    <w:rsid w:val="00B4516E"/>
    <w:rsid w:val="00B51A5A"/>
    <w:rsid w:val="00B60704"/>
    <w:rsid w:val="00B73AEB"/>
    <w:rsid w:val="00B85910"/>
    <w:rsid w:val="00BA781A"/>
    <w:rsid w:val="00BB4EAE"/>
    <w:rsid w:val="00BC1EC0"/>
    <w:rsid w:val="00BC7AE0"/>
    <w:rsid w:val="00BE130C"/>
    <w:rsid w:val="00BF0418"/>
    <w:rsid w:val="00BF29F8"/>
    <w:rsid w:val="00C017E1"/>
    <w:rsid w:val="00C23BFC"/>
    <w:rsid w:val="00C50E2D"/>
    <w:rsid w:val="00C73141"/>
    <w:rsid w:val="00C74285"/>
    <w:rsid w:val="00CA202D"/>
    <w:rsid w:val="00CB0961"/>
    <w:rsid w:val="00CB2F97"/>
    <w:rsid w:val="00CB6B52"/>
    <w:rsid w:val="00CC11D7"/>
    <w:rsid w:val="00CC281C"/>
    <w:rsid w:val="00CD5FEE"/>
    <w:rsid w:val="00D01073"/>
    <w:rsid w:val="00D1187B"/>
    <w:rsid w:val="00D2069A"/>
    <w:rsid w:val="00D30C64"/>
    <w:rsid w:val="00D31889"/>
    <w:rsid w:val="00D535AF"/>
    <w:rsid w:val="00D601B5"/>
    <w:rsid w:val="00D60EF7"/>
    <w:rsid w:val="00D669EE"/>
    <w:rsid w:val="00D66AAE"/>
    <w:rsid w:val="00D67406"/>
    <w:rsid w:val="00D9768C"/>
    <w:rsid w:val="00DA0FDF"/>
    <w:rsid w:val="00DA50E5"/>
    <w:rsid w:val="00DB2849"/>
    <w:rsid w:val="00DB382C"/>
    <w:rsid w:val="00DC117C"/>
    <w:rsid w:val="00DC5DBE"/>
    <w:rsid w:val="00DC78CE"/>
    <w:rsid w:val="00DC7C60"/>
    <w:rsid w:val="00DD3FE4"/>
    <w:rsid w:val="00DD4E47"/>
    <w:rsid w:val="00E06438"/>
    <w:rsid w:val="00E1120E"/>
    <w:rsid w:val="00E116FB"/>
    <w:rsid w:val="00E161F3"/>
    <w:rsid w:val="00E269DC"/>
    <w:rsid w:val="00E345BA"/>
    <w:rsid w:val="00E46B78"/>
    <w:rsid w:val="00E52C42"/>
    <w:rsid w:val="00E77DE9"/>
    <w:rsid w:val="00EB19CE"/>
    <w:rsid w:val="00F06740"/>
    <w:rsid w:val="00F21A38"/>
    <w:rsid w:val="00F327DF"/>
    <w:rsid w:val="00F426C0"/>
    <w:rsid w:val="00F4675D"/>
    <w:rsid w:val="00F5210D"/>
    <w:rsid w:val="00F86938"/>
    <w:rsid w:val="00F90248"/>
    <w:rsid w:val="00F91E05"/>
    <w:rsid w:val="00FA457D"/>
    <w:rsid w:val="00FF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B076B"/>
  </w:style>
  <w:style w:type="paragraph" w:styleId="Nadpis1">
    <w:name w:val="heading 1"/>
    <w:basedOn w:val="Normln"/>
    <w:link w:val="Nadpis1Char"/>
    <w:uiPriority w:val="9"/>
    <w:qFormat/>
    <w:rsid w:val="00E06438"/>
    <w:pPr>
      <w:keepNext/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color w:val="0084D1"/>
      <w:kern w:val="36"/>
      <w:sz w:val="48"/>
      <w:szCs w:val="48"/>
      <w:u w:val="singl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06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064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6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tabulka">
    <w:name w:val="nadpis_tabulka"/>
    <w:basedOn w:val="Normln"/>
    <w:link w:val="nadpistabulkaChar"/>
    <w:qFormat/>
    <w:rsid w:val="00E06438"/>
    <w:pPr>
      <w:spacing w:before="120" w:after="120" w:line="240" w:lineRule="auto"/>
    </w:pPr>
    <w:rPr>
      <w:rFonts w:ascii="Verdana" w:eastAsia="Times New Roman" w:hAnsi="Verdana" w:cs="Times New Roman"/>
      <w:b/>
      <w:sz w:val="20"/>
      <w:szCs w:val="18"/>
    </w:rPr>
  </w:style>
  <w:style w:type="character" w:customStyle="1" w:styleId="nadpistabulkaChar">
    <w:name w:val="nadpis_tabulka Char"/>
    <w:basedOn w:val="Standardnpsmoodstavce"/>
    <w:link w:val="nadpistabulka"/>
    <w:rsid w:val="00E06438"/>
    <w:rPr>
      <w:rFonts w:ascii="Verdana" w:eastAsia="Times New Roman" w:hAnsi="Verdana" w:cs="Times New Roman"/>
      <w:b/>
      <w:sz w:val="20"/>
      <w:szCs w:val="18"/>
      <w:lang w:eastAsia="cs-CZ"/>
    </w:rPr>
  </w:style>
  <w:style w:type="paragraph" w:customStyle="1" w:styleId="nadpis10">
    <w:name w:val="nadpis_1"/>
    <w:basedOn w:val="Odstavecseseznamem"/>
    <w:link w:val="nadpis1Char0"/>
    <w:qFormat/>
    <w:rsid w:val="00E06438"/>
    <w:pPr>
      <w:keepNext/>
      <w:spacing w:before="100" w:beforeAutospacing="1" w:after="119" w:line="240" w:lineRule="auto"/>
      <w:ind w:left="360" w:hanging="360"/>
      <w:outlineLvl w:val="0"/>
    </w:pPr>
    <w:rPr>
      <w:rFonts w:ascii="Verdana" w:eastAsia="Times New Roman" w:hAnsi="Verdana" w:cs="Arial"/>
      <w:b/>
      <w:bCs/>
      <w:color w:val="404040" w:themeColor="text1" w:themeTint="BF"/>
      <w:kern w:val="36"/>
      <w:sz w:val="24"/>
      <w:szCs w:val="24"/>
      <w:u w:val="single"/>
    </w:rPr>
  </w:style>
  <w:style w:type="character" w:customStyle="1" w:styleId="nadpis1Char0">
    <w:name w:val="nadpis_1 Char"/>
    <w:basedOn w:val="OdstavecseseznamemChar"/>
    <w:link w:val="nadpis10"/>
    <w:rsid w:val="00E06438"/>
    <w:rPr>
      <w:rFonts w:ascii="Verdana" w:eastAsia="Times New Roman" w:hAnsi="Verdana" w:cs="Arial"/>
      <w:b/>
      <w:bCs/>
      <w:color w:val="404040" w:themeColor="text1" w:themeTint="BF"/>
      <w:kern w:val="36"/>
      <w:sz w:val="24"/>
      <w:szCs w:val="24"/>
      <w:u w:val="single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E06438"/>
    <w:pPr>
      <w:ind w:left="720"/>
      <w:contextualSpacing/>
    </w:pPr>
  </w:style>
  <w:style w:type="paragraph" w:customStyle="1" w:styleId="nadpisodrka">
    <w:name w:val="nadpis_odrážka"/>
    <w:basedOn w:val="Odstavecseseznamem"/>
    <w:link w:val="nadpisodrkaChar"/>
    <w:qFormat/>
    <w:rsid w:val="00E06438"/>
    <w:pPr>
      <w:spacing w:before="100" w:beforeAutospacing="1" w:after="119" w:line="240" w:lineRule="auto"/>
      <w:ind w:left="1440" w:hanging="360"/>
    </w:pPr>
    <w:rPr>
      <w:rFonts w:ascii="Verdana" w:eastAsia="Times New Roman" w:hAnsi="Verdana" w:cs="Arial"/>
      <w:b/>
      <w:bCs/>
      <w:i/>
      <w:iCs/>
      <w:color w:val="404040" w:themeColor="text1" w:themeTint="BF"/>
      <w:sz w:val="18"/>
      <w:szCs w:val="18"/>
    </w:rPr>
  </w:style>
  <w:style w:type="character" w:customStyle="1" w:styleId="nadpisodrkaChar">
    <w:name w:val="nadpis_odrážka Char"/>
    <w:basedOn w:val="OdstavecseseznamemChar"/>
    <w:link w:val="nadpisodrka"/>
    <w:rsid w:val="00E06438"/>
    <w:rPr>
      <w:rFonts w:ascii="Verdana" w:eastAsia="Times New Roman" w:hAnsi="Verdana" w:cs="Arial"/>
      <w:b/>
      <w:bCs/>
      <w:i/>
      <w:iCs/>
      <w:color w:val="404040" w:themeColor="text1" w:themeTint="BF"/>
      <w:sz w:val="18"/>
      <w:szCs w:val="18"/>
      <w:lang w:eastAsia="cs-CZ"/>
    </w:rPr>
  </w:style>
  <w:style w:type="paragraph" w:customStyle="1" w:styleId="nadpistun">
    <w:name w:val="nadpis_tučně"/>
    <w:basedOn w:val="Normln"/>
    <w:link w:val="nadpistunChar"/>
    <w:qFormat/>
    <w:rsid w:val="00E06438"/>
    <w:pPr>
      <w:spacing w:before="100" w:beforeAutospacing="1" w:after="119" w:line="240" w:lineRule="auto"/>
    </w:pPr>
    <w:rPr>
      <w:rFonts w:ascii="Verdana" w:eastAsia="Times New Roman" w:hAnsi="Verdana" w:cs="Times New Roman"/>
      <w:b/>
      <w:color w:val="404040" w:themeColor="text1" w:themeTint="BF"/>
      <w:sz w:val="18"/>
      <w:szCs w:val="18"/>
    </w:rPr>
  </w:style>
  <w:style w:type="character" w:customStyle="1" w:styleId="nadpistunChar">
    <w:name w:val="nadpis_tučně Char"/>
    <w:basedOn w:val="Standardnpsmoodstavce"/>
    <w:link w:val="nadpistun"/>
    <w:rsid w:val="00E06438"/>
    <w:rPr>
      <w:rFonts w:ascii="Verdana" w:eastAsia="Times New Roman" w:hAnsi="Verdana" w:cs="Times New Roman"/>
      <w:b/>
      <w:color w:val="404040" w:themeColor="text1" w:themeTint="BF"/>
      <w:sz w:val="18"/>
      <w:szCs w:val="18"/>
      <w:lang w:eastAsia="cs-CZ"/>
    </w:rPr>
  </w:style>
  <w:style w:type="paragraph" w:customStyle="1" w:styleId="texttu">
    <w:name w:val="text_tuč"/>
    <w:basedOn w:val="Normln"/>
    <w:link w:val="texttuChar"/>
    <w:qFormat/>
    <w:rsid w:val="00E06438"/>
    <w:pPr>
      <w:spacing w:before="100" w:beforeAutospacing="1" w:after="0" w:line="240" w:lineRule="auto"/>
    </w:pPr>
    <w:rPr>
      <w:rFonts w:ascii="Verdana" w:eastAsia="Times New Roman" w:hAnsi="Verdana" w:cs="Arial"/>
      <w:b/>
      <w:bCs/>
      <w:sz w:val="18"/>
      <w:szCs w:val="18"/>
    </w:rPr>
  </w:style>
  <w:style w:type="character" w:customStyle="1" w:styleId="texttuChar">
    <w:name w:val="text_tuč Char"/>
    <w:basedOn w:val="Standardnpsmoodstavce"/>
    <w:link w:val="texttu"/>
    <w:rsid w:val="00E06438"/>
    <w:rPr>
      <w:rFonts w:ascii="Verdana" w:eastAsia="Times New Roman" w:hAnsi="Verdana" w:cs="Arial"/>
      <w:b/>
      <w:bCs/>
      <w:sz w:val="18"/>
      <w:szCs w:val="18"/>
      <w:lang w:eastAsia="cs-CZ"/>
    </w:rPr>
  </w:style>
  <w:style w:type="paragraph" w:customStyle="1" w:styleId="nadpisnormal">
    <w:name w:val="nadpis_normal"/>
    <w:basedOn w:val="Nadpis2"/>
    <w:link w:val="nadpisnormalChar"/>
    <w:qFormat/>
    <w:rsid w:val="00E06438"/>
    <w:rPr>
      <w:rFonts w:ascii="Verdana" w:hAnsi="Verdana" w:cs="Arial"/>
      <w:color w:val="262626" w:themeColor="text1" w:themeTint="D9"/>
      <w:sz w:val="24"/>
      <w:szCs w:val="24"/>
    </w:rPr>
  </w:style>
  <w:style w:type="character" w:customStyle="1" w:styleId="nadpisnormalChar">
    <w:name w:val="nadpis_normal Char"/>
    <w:basedOn w:val="Nadpis2Char"/>
    <w:link w:val="nadpisnormal"/>
    <w:rsid w:val="00E06438"/>
    <w:rPr>
      <w:rFonts w:ascii="Verdana" w:eastAsiaTheme="majorEastAsia" w:hAnsi="Verdana" w:cs="Arial"/>
      <w:b/>
      <w:bCs/>
      <w:color w:val="262626" w:themeColor="text1" w:themeTint="D9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06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holy">
    <w:name w:val="text_holy"/>
    <w:basedOn w:val="Normlnweb"/>
    <w:link w:val="textholyChar"/>
    <w:qFormat/>
    <w:rsid w:val="00E06438"/>
    <w:pPr>
      <w:spacing w:before="79" w:after="0" w:line="240" w:lineRule="auto"/>
    </w:pPr>
    <w:rPr>
      <w:rFonts w:ascii="Verdana" w:eastAsia="Times New Roman" w:hAnsi="Verdana" w:cs="Arial"/>
      <w:sz w:val="18"/>
      <w:szCs w:val="20"/>
    </w:rPr>
  </w:style>
  <w:style w:type="character" w:customStyle="1" w:styleId="textholyChar">
    <w:name w:val="text_holy Char"/>
    <w:basedOn w:val="Standardnpsmoodstavce"/>
    <w:link w:val="textholy"/>
    <w:rsid w:val="00E06438"/>
    <w:rPr>
      <w:rFonts w:ascii="Verdana" w:eastAsia="Times New Roman" w:hAnsi="Verdana" w:cs="Arial"/>
      <w:sz w:val="18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06438"/>
    <w:rPr>
      <w:rFonts w:ascii="Times New Roman" w:hAnsi="Times New Roman" w:cs="Times New Roman"/>
      <w:sz w:val="24"/>
      <w:szCs w:val="24"/>
    </w:rPr>
  </w:style>
  <w:style w:type="paragraph" w:customStyle="1" w:styleId="hlnadpis">
    <w:name w:val="hl_nadpis"/>
    <w:basedOn w:val="nadpisnormal"/>
    <w:link w:val="hlnadpisChar"/>
    <w:qFormat/>
    <w:rsid w:val="00E06438"/>
    <w:rPr>
      <w:sz w:val="28"/>
    </w:rPr>
  </w:style>
  <w:style w:type="character" w:customStyle="1" w:styleId="hlnadpisChar">
    <w:name w:val="hl_nadpis Char"/>
    <w:basedOn w:val="nadpisnormalChar"/>
    <w:link w:val="hlnadpis"/>
    <w:rsid w:val="00E06438"/>
    <w:rPr>
      <w:rFonts w:ascii="Verdana" w:eastAsiaTheme="majorEastAsia" w:hAnsi="Verdana" w:cs="Arial"/>
      <w:b/>
      <w:bCs/>
      <w:color w:val="262626" w:themeColor="text1" w:themeTint="D9"/>
      <w:sz w:val="28"/>
      <w:szCs w:val="24"/>
    </w:rPr>
  </w:style>
  <w:style w:type="paragraph" w:customStyle="1" w:styleId="textodrazky">
    <w:name w:val="text_odrazky"/>
    <w:basedOn w:val="Normlnweb"/>
    <w:link w:val="textodrazkyChar"/>
    <w:qFormat/>
    <w:rsid w:val="00E06438"/>
    <w:pPr>
      <w:tabs>
        <w:tab w:val="num" w:pos="360"/>
      </w:tabs>
      <w:spacing w:before="100" w:beforeAutospacing="1" w:after="119" w:line="240" w:lineRule="auto"/>
      <w:ind w:left="360" w:hanging="360"/>
    </w:pPr>
    <w:rPr>
      <w:rFonts w:ascii="Verdana" w:eastAsia="Times New Roman" w:hAnsi="Verdana" w:cs="Arial"/>
      <w:sz w:val="18"/>
      <w:szCs w:val="20"/>
    </w:rPr>
  </w:style>
  <w:style w:type="character" w:customStyle="1" w:styleId="textodrazkyChar">
    <w:name w:val="text_odrazky Char"/>
    <w:basedOn w:val="Standardnpsmoodstavce"/>
    <w:link w:val="textodrazky"/>
    <w:rsid w:val="00E06438"/>
    <w:rPr>
      <w:rFonts w:ascii="Verdana" w:eastAsia="Times New Roman" w:hAnsi="Verdana" w:cs="Arial"/>
      <w:sz w:val="18"/>
      <w:szCs w:val="20"/>
      <w:lang w:eastAsia="cs-CZ"/>
    </w:rPr>
  </w:style>
  <w:style w:type="paragraph" w:customStyle="1" w:styleId="podnadpis">
    <w:name w:val="podnadpis_č"/>
    <w:basedOn w:val="Nadpis2"/>
    <w:link w:val="podnadpisChar"/>
    <w:qFormat/>
    <w:rsid w:val="00E06438"/>
    <w:rPr>
      <w:rFonts w:ascii="Verdana" w:hAnsi="Verdana" w:cs="Arial"/>
      <w:color w:val="262626" w:themeColor="text1" w:themeTint="D9"/>
      <w:sz w:val="18"/>
      <w:szCs w:val="18"/>
    </w:rPr>
  </w:style>
  <w:style w:type="character" w:customStyle="1" w:styleId="podnadpisChar">
    <w:name w:val="podnadpis_č Char"/>
    <w:basedOn w:val="Nadpis2Char"/>
    <w:link w:val="podnadpis"/>
    <w:rsid w:val="00E06438"/>
    <w:rPr>
      <w:rFonts w:ascii="Verdana" w:eastAsiaTheme="majorEastAsia" w:hAnsi="Verdana" w:cs="Arial"/>
      <w:b/>
      <w:bCs/>
      <w:color w:val="262626" w:themeColor="text1" w:themeTint="D9"/>
      <w:sz w:val="18"/>
      <w:szCs w:val="18"/>
    </w:rPr>
  </w:style>
  <w:style w:type="paragraph" w:customStyle="1" w:styleId="textkoleko">
    <w:name w:val="text_kolečko"/>
    <w:basedOn w:val="textodrazky"/>
    <w:link w:val="textkolekoChar"/>
    <w:qFormat/>
    <w:rsid w:val="00E06438"/>
    <w:pPr>
      <w:tabs>
        <w:tab w:val="clear" w:pos="360"/>
      </w:tabs>
      <w:ind w:left="720"/>
    </w:pPr>
  </w:style>
  <w:style w:type="character" w:customStyle="1" w:styleId="textkolekoChar">
    <w:name w:val="text_kolečko Char"/>
    <w:basedOn w:val="textodrazkyChar"/>
    <w:link w:val="textkoleko"/>
    <w:rsid w:val="00E06438"/>
    <w:rPr>
      <w:rFonts w:ascii="Verdana" w:eastAsia="Times New Roman" w:hAnsi="Verdana" w:cs="Arial"/>
      <w:sz w:val="18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06438"/>
    <w:rPr>
      <w:rFonts w:ascii="Times New Roman" w:eastAsia="Times New Roman" w:hAnsi="Times New Roman" w:cs="Times New Roman"/>
      <w:b/>
      <w:bCs/>
      <w:color w:val="0084D1"/>
      <w:kern w:val="36"/>
      <w:sz w:val="48"/>
      <w:szCs w:val="48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064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643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iln">
    <w:name w:val="Strong"/>
    <w:basedOn w:val="Standardnpsmoodstavce"/>
    <w:uiPriority w:val="22"/>
    <w:qFormat/>
    <w:rsid w:val="00E06438"/>
    <w:rPr>
      <w:b/>
      <w:bCs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06438"/>
  </w:style>
  <w:style w:type="paragraph" w:styleId="Zhlav">
    <w:name w:val="header"/>
    <w:basedOn w:val="Normln"/>
    <w:link w:val="ZhlavChar"/>
    <w:uiPriority w:val="99"/>
    <w:unhideWhenUsed/>
    <w:rsid w:val="0025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13E1"/>
  </w:style>
  <w:style w:type="paragraph" w:styleId="Zpat">
    <w:name w:val="footer"/>
    <w:basedOn w:val="Normln"/>
    <w:link w:val="ZpatChar"/>
    <w:uiPriority w:val="99"/>
    <w:unhideWhenUsed/>
    <w:rsid w:val="0025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13E1"/>
  </w:style>
  <w:style w:type="paragraph" w:styleId="Textbubliny">
    <w:name w:val="Balloon Text"/>
    <w:basedOn w:val="Normln"/>
    <w:link w:val="TextbublinyChar"/>
    <w:uiPriority w:val="99"/>
    <w:semiHidden/>
    <w:unhideWhenUsed/>
    <w:rsid w:val="0025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3E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85052"/>
    <w:rPr>
      <w:color w:val="0000FF" w:themeColor="hyperlink"/>
      <w:u w:val="single"/>
    </w:rPr>
  </w:style>
  <w:style w:type="character" w:customStyle="1" w:styleId="apple-style-span">
    <w:name w:val="apple-style-span"/>
    <w:basedOn w:val="Standardnpsmoodstavce"/>
    <w:rsid w:val="00F426C0"/>
  </w:style>
  <w:style w:type="table" w:styleId="Mkatabulky">
    <w:name w:val="Table Grid"/>
    <w:basedOn w:val="Normlntabulka"/>
    <w:uiPriority w:val="59"/>
    <w:rsid w:val="009B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154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154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154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54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5435"/>
    <w:rPr>
      <w:b/>
      <w:bCs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FF16C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B076B"/>
  </w:style>
  <w:style w:type="paragraph" w:styleId="Nadpis1">
    <w:name w:val="heading 1"/>
    <w:basedOn w:val="Normln"/>
    <w:link w:val="Nadpis1Char"/>
    <w:uiPriority w:val="9"/>
    <w:qFormat/>
    <w:rsid w:val="00E06438"/>
    <w:pPr>
      <w:keepNext/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color w:val="0084D1"/>
      <w:kern w:val="36"/>
      <w:sz w:val="48"/>
      <w:szCs w:val="48"/>
      <w:u w:val="singl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06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064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64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tabulka">
    <w:name w:val="nadpis_tabulka"/>
    <w:basedOn w:val="Normln"/>
    <w:link w:val="nadpistabulkaChar"/>
    <w:qFormat/>
    <w:rsid w:val="00E06438"/>
    <w:pPr>
      <w:spacing w:before="120" w:after="120" w:line="240" w:lineRule="auto"/>
    </w:pPr>
    <w:rPr>
      <w:rFonts w:ascii="Verdana" w:eastAsia="Times New Roman" w:hAnsi="Verdana" w:cs="Times New Roman"/>
      <w:b/>
      <w:sz w:val="20"/>
      <w:szCs w:val="18"/>
    </w:rPr>
  </w:style>
  <w:style w:type="character" w:customStyle="1" w:styleId="nadpistabulkaChar">
    <w:name w:val="nadpis_tabulka Char"/>
    <w:basedOn w:val="Standardnpsmoodstavce"/>
    <w:link w:val="nadpistabulka"/>
    <w:rsid w:val="00E06438"/>
    <w:rPr>
      <w:rFonts w:ascii="Verdana" w:eastAsia="Times New Roman" w:hAnsi="Verdana" w:cs="Times New Roman"/>
      <w:b/>
      <w:sz w:val="20"/>
      <w:szCs w:val="18"/>
      <w:lang w:eastAsia="cs-CZ"/>
    </w:rPr>
  </w:style>
  <w:style w:type="paragraph" w:customStyle="1" w:styleId="nadpis10">
    <w:name w:val="nadpis_1"/>
    <w:basedOn w:val="Odstavecseseznamem"/>
    <w:link w:val="nadpis1Char0"/>
    <w:qFormat/>
    <w:rsid w:val="00E06438"/>
    <w:pPr>
      <w:keepNext/>
      <w:spacing w:before="100" w:beforeAutospacing="1" w:after="119" w:line="240" w:lineRule="auto"/>
      <w:ind w:left="360" w:hanging="360"/>
      <w:outlineLvl w:val="0"/>
    </w:pPr>
    <w:rPr>
      <w:rFonts w:ascii="Verdana" w:eastAsia="Times New Roman" w:hAnsi="Verdana" w:cs="Arial"/>
      <w:b/>
      <w:bCs/>
      <w:color w:val="404040" w:themeColor="text1" w:themeTint="BF"/>
      <w:kern w:val="36"/>
      <w:sz w:val="24"/>
      <w:szCs w:val="24"/>
      <w:u w:val="single"/>
    </w:rPr>
  </w:style>
  <w:style w:type="character" w:customStyle="1" w:styleId="nadpis1Char0">
    <w:name w:val="nadpis_1 Char"/>
    <w:basedOn w:val="OdstavecseseznamemChar"/>
    <w:link w:val="nadpis10"/>
    <w:rsid w:val="00E06438"/>
    <w:rPr>
      <w:rFonts w:ascii="Verdana" w:eastAsia="Times New Roman" w:hAnsi="Verdana" w:cs="Arial"/>
      <w:b/>
      <w:bCs/>
      <w:color w:val="404040" w:themeColor="text1" w:themeTint="BF"/>
      <w:kern w:val="36"/>
      <w:sz w:val="24"/>
      <w:szCs w:val="24"/>
      <w:u w:val="single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E06438"/>
    <w:pPr>
      <w:ind w:left="720"/>
      <w:contextualSpacing/>
    </w:pPr>
  </w:style>
  <w:style w:type="paragraph" w:customStyle="1" w:styleId="nadpisodrka">
    <w:name w:val="nadpis_odrážka"/>
    <w:basedOn w:val="Odstavecseseznamem"/>
    <w:link w:val="nadpisodrkaChar"/>
    <w:qFormat/>
    <w:rsid w:val="00E06438"/>
    <w:pPr>
      <w:spacing w:before="100" w:beforeAutospacing="1" w:after="119" w:line="240" w:lineRule="auto"/>
      <w:ind w:left="1440" w:hanging="360"/>
    </w:pPr>
    <w:rPr>
      <w:rFonts w:ascii="Verdana" w:eastAsia="Times New Roman" w:hAnsi="Verdana" w:cs="Arial"/>
      <w:b/>
      <w:bCs/>
      <w:i/>
      <w:iCs/>
      <w:color w:val="404040" w:themeColor="text1" w:themeTint="BF"/>
      <w:sz w:val="18"/>
      <w:szCs w:val="18"/>
    </w:rPr>
  </w:style>
  <w:style w:type="character" w:customStyle="1" w:styleId="nadpisodrkaChar">
    <w:name w:val="nadpis_odrážka Char"/>
    <w:basedOn w:val="OdstavecseseznamemChar"/>
    <w:link w:val="nadpisodrka"/>
    <w:rsid w:val="00E06438"/>
    <w:rPr>
      <w:rFonts w:ascii="Verdana" w:eastAsia="Times New Roman" w:hAnsi="Verdana" w:cs="Arial"/>
      <w:b/>
      <w:bCs/>
      <w:i/>
      <w:iCs/>
      <w:color w:val="404040" w:themeColor="text1" w:themeTint="BF"/>
      <w:sz w:val="18"/>
      <w:szCs w:val="18"/>
      <w:lang w:eastAsia="cs-CZ"/>
    </w:rPr>
  </w:style>
  <w:style w:type="paragraph" w:customStyle="1" w:styleId="nadpistun">
    <w:name w:val="nadpis_tučně"/>
    <w:basedOn w:val="Normln"/>
    <w:link w:val="nadpistunChar"/>
    <w:qFormat/>
    <w:rsid w:val="00E06438"/>
    <w:pPr>
      <w:spacing w:before="100" w:beforeAutospacing="1" w:after="119" w:line="240" w:lineRule="auto"/>
    </w:pPr>
    <w:rPr>
      <w:rFonts w:ascii="Verdana" w:eastAsia="Times New Roman" w:hAnsi="Verdana" w:cs="Times New Roman"/>
      <w:b/>
      <w:color w:val="404040" w:themeColor="text1" w:themeTint="BF"/>
      <w:sz w:val="18"/>
      <w:szCs w:val="18"/>
    </w:rPr>
  </w:style>
  <w:style w:type="character" w:customStyle="1" w:styleId="nadpistunChar">
    <w:name w:val="nadpis_tučně Char"/>
    <w:basedOn w:val="Standardnpsmoodstavce"/>
    <w:link w:val="nadpistun"/>
    <w:rsid w:val="00E06438"/>
    <w:rPr>
      <w:rFonts w:ascii="Verdana" w:eastAsia="Times New Roman" w:hAnsi="Verdana" w:cs="Times New Roman"/>
      <w:b/>
      <w:color w:val="404040" w:themeColor="text1" w:themeTint="BF"/>
      <w:sz w:val="18"/>
      <w:szCs w:val="18"/>
      <w:lang w:eastAsia="cs-CZ"/>
    </w:rPr>
  </w:style>
  <w:style w:type="paragraph" w:customStyle="1" w:styleId="texttu">
    <w:name w:val="text_tuč"/>
    <w:basedOn w:val="Normln"/>
    <w:link w:val="texttuChar"/>
    <w:qFormat/>
    <w:rsid w:val="00E06438"/>
    <w:pPr>
      <w:spacing w:before="100" w:beforeAutospacing="1" w:after="0" w:line="240" w:lineRule="auto"/>
    </w:pPr>
    <w:rPr>
      <w:rFonts w:ascii="Verdana" w:eastAsia="Times New Roman" w:hAnsi="Verdana" w:cs="Arial"/>
      <w:b/>
      <w:bCs/>
      <w:sz w:val="18"/>
      <w:szCs w:val="18"/>
    </w:rPr>
  </w:style>
  <w:style w:type="character" w:customStyle="1" w:styleId="texttuChar">
    <w:name w:val="text_tuč Char"/>
    <w:basedOn w:val="Standardnpsmoodstavce"/>
    <w:link w:val="texttu"/>
    <w:rsid w:val="00E06438"/>
    <w:rPr>
      <w:rFonts w:ascii="Verdana" w:eastAsia="Times New Roman" w:hAnsi="Verdana" w:cs="Arial"/>
      <w:b/>
      <w:bCs/>
      <w:sz w:val="18"/>
      <w:szCs w:val="18"/>
      <w:lang w:eastAsia="cs-CZ"/>
    </w:rPr>
  </w:style>
  <w:style w:type="paragraph" w:customStyle="1" w:styleId="nadpisnormal">
    <w:name w:val="nadpis_normal"/>
    <w:basedOn w:val="Nadpis2"/>
    <w:link w:val="nadpisnormalChar"/>
    <w:qFormat/>
    <w:rsid w:val="00E06438"/>
    <w:rPr>
      <w:rFonts w:ascii="Verdana" w:hAnsi="Verdana" w:cs="Arial"/>
      <w:color w:val="262626" w:themeColor="text1" w:themeTint="D9"/>
      <w:sz w:val="24"/>
      <w:szCs w:val="24"/>
    </w:rPr>
  </w:style>
  <w:style w:type="character" w:customStyle="1" w:styleId="nadpisnormalChar">
    <w:name w:val="nadpis_normal Char"/>
    <w:basedOn w:val="Nadpis2Char"/>
    <w:link w:val="nadpisnormal"/>
    <w:rsid w:val="00E06438"/>
    <w:rPr>
      <w:rFonts w:ascii="Verdana" w:eastAsiaTheme="majorEastAsia" w:hAnsi="Verdana" w:cs="Arial"/>
      <w:b/>
      <w:bCs/>
      <w:color w:val="262626" w:themeColor="text1" w:themeTint="D9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06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holy">
    <w:name w:val="text_holy"/>
    <w:basedOn w:val="Normlnweb"/>
    <w:link w:val="textholyChar"/>
    <w:qFormat/>
    <w:rsid w:val="00E06438"/>
    <w:pPr>
      <w:spacing w:before="79" w:after="0" w:line="240" w:lineRule="auto"/>
    </w:pPr>
    <w:rPr>
      <w:rFonts w:ascii="Verdana" w:eastAsia="Times New Roman" w:hAnsi="Verdana" w:cs="Arial"/>
      <w:sz w:val="18"/>
      <w:szCs w:val="20"/>
    </w:rPr>
  </w:style>
  <w:style w:type="character" w:customStyle="1" w:styleId="textholyChar">
    <w:name w:val="text_holy Char"/>
    <w:basedOn w:val="Standardnpsmoodstavce"/>
    <w:link w:val="textholy"/>
    <w:rsid w:val="00E06438"/>
    <w:rPr>
      <w:rFonts w:ascii="Verdana" w:eastAsia="Times New Roman" w:hAnsi="Verdana" w:cs="Arial"/>
      <w:sz w:val="18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06438"/>
    <w:rPr>
      <w:rFonts w:ascii="Times New Roman" w:hAnsi="Times New Roman" w:cs="Times New Roman"/>
      <w:sz w:val="24"/>
      <w:szCs w:val="24"/>
    </w:rPr>
  </w:style>
  <w:style w:type="paragraph" w:customStyle="1" w:styleId="hlnadpis">
    <w:name w:val="hl_nadpis"/>
    <w:basedOn w:val="nadpisnormal"/>
    <w:link w:val="hlnadpisChar"/>
    <w:qFormat/>
    <w:rsid w:val="00E06438"/>
    <w:rPr>
      <w:sz w:val="28"/>
    </w:rPr>
  </w:style>
  <w:style w:type="character" w:customStyle="1" w:styleId="hlnadpisChar">
    <w:name w:val="hl_nadpis Char"/>
    <w:basedOn w:val="nadpisnormalChar"/>
    <w:link w:val="hlnadpis"/>
    <w:rsid w:val="00E06438"/>
    <w:rPr>
      <w:rFonts w:ascii="Verdana" w:eastAsiaTheme="majorEastAsia" w:hAnsi="Verdana" w:cs="Arial"/>
      <w:b/>
      <w:bCs/>
      <w:color w:val="262626" w:themeColor="text1" w:themeTint="D9"/>
      <w:sz w:val="28"/>
      <w:szCs w:val="24"/>
    </w:rPr>
  </w:style>
  <w:style w:type="paragraph" w:customStyle="1" w:styleId="textodrazky">
    <w:name w:val="text_odrazky"/>
    <w:basedOn w:val="Normlnweb"/>
    <w:link w:val="textodrazkyChar"/>
    <w:qFormat/>
    <w:rsid w:val="00E06438"/>
    <w:pPr>
      <w:tabs>
        <w:tab w:val="num" w:pos="360"/>
      </w:tabs>
      <w:spacing w:before="100" w:beforeAutospacing="1" w:after="119" w:line="240" w:lineRule="auto"/>
      <w:ind w:left="360" w:hanging="360"/>
    </w:pPr>
    <w:rPr>
      <w:rFonts w:ascii="Verdana" w:eastAsia="Times New Roman" w:hAnsi="Verdana" w:cs="Arial"/>
      <w:sz w:val="18"/>
      <w:szCs w:val="20"/>
    </w:rPr>
  </w:style>
  <w:style w:type="character" w:customStyle="1" w:styleId="textodrazkyChar">
    <w:name w:val="text_odrazky Char"/>
    <w:basedOn w:val="Standardnpsmoodstavce"/>
    <w:link w:val="textodrazky"/>
    <w:rsid w:val="00E06438"/>
    <w:rPr>
      <w:rFonts w:ascii="Verdana" w:eastAsia="Times New Roman" w:hAnsi="Verdana" w:cs="Arial"/>
      <w:sz w:val="18"/>
      <w:szCs w:val="20"/>
      <w:lang w:eastAsia="cs-CZ"/>
    </w:rPr>
  </w:style>
  <w:style w:type="paragraph" w:customStyle="1" w:styleId="podnadpis">
    <w:name w:val="podnadpis_č"/>
    <w:basedOn w:val="Nadpis2"/>
    <w:link w:val="podnadpisChar"/>
    <w:qFormat/>
    <w:rsid w:val="00E06438"/>
    <w:rPr>
      <w:rFonts w:ascii="Verdana" w:hAnsi="Verdana" w:cs="Arial"/>
      <w:color w:val="262626" w:themeColor="text1" w:themeTint="D9"/>
      <w:sz w:val="18"/>
      <w:szCs w:val="18"/>
    </w:rPr>
  </w:style>
  <w:style w:type="character" w:customStyle="1" w:styleId="podnadpisChar">
    <w:name w:val="podnadpis_č Char"/>
    <w:basedOn w:val="Nadpis2Char"/>
    <w:link w:val="podnadpis"/>
    <w:rsid w:val="00E06438"/>
    <w:rPr>
      <w:rFonts w:ascii="Verdana" w:eastAsiaTheme="majorEastAsia" w:hAnsi="Verdana" w:cs="Arial"/>
      <w:b/>
      <w:bCs/>
      <w:color w:val="262626" w:themeColor="text1" w:themeTint="D9"/>
      <w:sz w:val="18"/>
      <w:szCs w:val="18"/>
    </w:rPr>
  </w:style>
  <w:style w:type="paragraph" w:customStyle="1" w:styleId="textkoleko">
    <w:name w:val="text_kolečko"/>
    <w:basedOn w:val="textodrazky"/>
    <w:link w:val="textkolekoChar"/>
    <w:qFormat/>
    <w:rsid w:val="00E06438"/>
    <w:pPr>
      <w:tabs>
        <w:tab w:val="clear" w:pos="360"/>
      </w:tabs>
      <w:ind w:left="720"/>
    </w:pPr>
  </w:style>
  <w:style w:type="character" w:customStyle="1" w:styleId="textkolekoChar">
    <w:name w:val="text_kolečko Char"/>
    <w:basedOn w:val="textodrazkyChar"/>
    <w:link w:val="textkoleko"/>
    <w:rsid w:val="00E06438"/>
    <w:rPr>
      <w:rFonts w:ascii="Verdana" w:eastAsia="Times New Roman" w:hAnsi="Verdana" w:cs="Arial"/>
      <w:sz w:val="18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06438"/>
    <w:rPr>
      <w:rFonts w:ascii="Times New Roman" w:eastAsia="Times New Roman" w:hAnsi="Times New Roman" w:cs="Times New Roman"/>
      <w:b/>
      <w:bCs/>
      <w:color w:val="0084D1"/>
      <w:kern w:val="36"/>
      <w:sz w:val="48"/>
      <w:szCs w:val="48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064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643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Siln">
    <w:name w:val="Strong"/>
    <w:basedOn w:val="Standardnpsmoodstavce"/>
    <w:uiPriority w:val="22"/>
    <w:qFormat/>
    <w:rsid w:val="00E06438"/>
    <w:rPr>
      <w:b/>
      <w:bCs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06438"/>
  </w:style>
  <w:style w:type="paragraph" w:styleId="Zhlav">
    <w:name w:val="header"/>
    <w:basedOn w:val="Normln"/>
    <w:link w:val="ZhlavChar"/>
    <w:uiPriority w:val="99"/>
    <w:unhideWhenUsed/>
    <w:rsid w:val="0025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13E1"/>
  </w:style>
  <w:style w:type="paragraph" w:styleId="Zpat">
    <w:name w:val="footer"/>
    <w:basedOn w:val="Normln"/>
    <w:link w:val="ZpatChar"/>
    <w:uiPriority w:val="99"/>
    <w:unhideWhenUsed/>
    <w:rsid w:val="002513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13E1"/>
  </w:style>
  <w:style w:type="paragraph" w:styleId="Textbubliny">
    <w:name w:val="Balloon Text"/>
    <w:basedOn w:val="Normln"/>
    <w:link w:val="TextbublinyChar"/>
    <w:uiPriority w:val="99"/>
    <w:semiHidden/>
    <w:unhideWhenUsed/>
    <w:rsid w:val="0025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3E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85052"/>
    <w:rPr>
      <w:color w:val="0000FF" w:themeColor="hyperlink"/>
      <w:u w:val="single"/>
    </w:rPr>
  </w:style>
  <w:style w:type="character" w:customStyle="1" w:styleId="apple-style-span">
    <w:name w:val="apple-style-span"/>
    <w:basedOn w:val="Standardnpsmoodstavce"/>
    <w:rsid w:val="00F426C0"/>
  </w:style>
  <w:style w:type="table" w:styleId="Mkatabulky">
    <w:name w:val="Table Grid"/>
    <w:basedOn w:val="Normlntabulka"/>
    <w:uiPriority w:val="59"/>
    <w:rsid w:val="009B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154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154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154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54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5435"/>
    <w:rPr>
      <w:b/>
      <w:bCs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FF16C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&#345;&#237;%20B&#225;bek\Desktop\PR\&#352;ablony_r&#367;zn&#233;\Ekonomick&#233;\110217_sablona_hlavickovy_papir_jednoduchy_prazdnylist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E893D-134A-46B0-A1A6-AD7C27DE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110217_sablona_hlavickovy_papir_jednoduchy_prazdnylist</Template>
  <TotalTime>1</TotalTime>
  <Pages>3</Pages>
  <Words>144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Bábek</dc:creator>
  <cp:lastModifiedBy>Ondřej Pulkrábek</cp:lastModifiedBy>
  <cp:revision>2</cp:revision>
  <cp:lastPrinted>2019-04-16T08:29:00Z</cp:lastPrinted>
  <dcterms:created xsi:type="dcterms:W3CDTF">2019-06-03T13:47:00Z</dcterms:created>
  <dcterms:modified xsi:type="dcterms:W3CDTF">2019-06-03T13:47:00Z</dcterms:modified>
</cp:coreProperties>
</file>